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BBFA9A" w14:textId="77777777" w:rsidR="004C4717" w:rsidRDefault="004C4717" w:rsidP="004C4717">
      <w:pPr>
        <w:spacing w:line="480" w:lineRule="auto"/>
        <w:jc w:val="center"/>
        <w:rPr>
          <w:rFonts w:ascii="Times New Roman" w:hAnsi="Times New Roman"/>
        </w:rPr>
      </w:pPr>
    </w:p>
    <w:p w14:paraId="3B89CE8C" w14:textId="77777777" w:rsidR="004C4717" w:rsidRDefault="004C4717" w:rsidP="004C4717">
      <w:pPr>
        <w:spacing w:line="480" w:lineRule="auto"/>
        <w:jc w:val="center"/>
        <w:rPr>
          <w:rFonts w:ascii="Times New Roman" w:hAnsi="Times New Roman"/>
        </w:rPr>
      </w:pPr>
    </w:p>
    <w:p w14:paraId="30C59A37" w14:textId="77777777" w:rsidR="004C4717" w:rsidRDefault="004C4717" w:rsidP="004C4717">
      <w:pPr>
        <w:spacing w:line="480" w:lineRule="auto"/>
        <w:jc w:val="center"/>
        <w:rPr>
          <w:rFonts w:ascii="Times New Roman" w:hAnsi="Times New Roman"/>
        </w:rPr>
      </w:pPr>
    </w:p>
    <w:p w14:paraId="27BA0327" w14:textId="77777777" w:rsidR="004C4717" w:rsidRDefault="004C4717" w:rsidP="004C4717">
      <w:pPr>
        <w:spacing w:line="480" w:lineRule="auto"/>
        <w:jc w:val="center"/>
        <w:rPr>
          <w:rFonts w:ascii="Times New Roman" w:hAnsi="Times New Roman"/>
        </w:rPr>
      </w:pPr>
    </w:p>
    <w:p w14:paraId="2617BA79" w14:textId="77777777" w:rsidR="00116F1B" w:rsidRPr="004C4717" w:rsidRDefault="00EE34D8" w:rsidP="004C4717">
      <w:pPr>
        <w:spacing w:line="480" w:lineRule="auto"/>
        <w:jc w:val="center"/>
        <w:rPr>
          <w:rFonts w:ascii="Times New Roman" w:hAnsi="Times New Roman"/>
        </w:rPr>
      </w:pPr>
      <w:r>
        <w:rPr>
          <w:rFonts w:ascii="Times New Roman" w:hAnsi="Times New Roman"/>
        </w:rPr>
        <w:t>Hefty Hardware Case Study</w:t>
      </w:r>
    </w:p>
    <w:p w14:paraId="77597C7C" w14:textId="77777777" w:rsidR="004C4717" w:rsidRDefault="004C4717" w:rsidP="004C4717">
      <w:pPr>
        <w:spacing w:line="480" w:lineRule="auto"/>
        <w:jc w:val="center"/>
        <w:rPr>
          <w:rFonts w:ascii="Times New Roman" w:hAnsi="Times New Roman"/>
        </w:rPr>
        <w:sectPr w:rsidR="004C4717" w:rsidSect="00116F1B">
          <w:headerReference w:type="default" r:id="rId7"/>
          <w:pgSz w:w="12240" w:h="15840"/>
          <w:pgMar w:top="1440" w:right="1440" w:bottom="1440" w:left="1440" w:header="720" w:footer="720" w:gutter="0"/>
          <w:cols w:space="720"/>
          <w:docGrid w:linePitch="360"/>
        </w:sectPr>
      </w:pPr>
    </w:p>
    <w:p w14:paraId="3F099AA8" w14:textId="77777777" w:rsidR="00A041F4" w:rsidRPr="00EB3090" w:rsidRDefault="00A041F4" w:rsidP="00A041F4">
      <w:pPr>
        <w:spacing w:line="480" w:lineRule="auto"/>
        <w:jc w:val="center"/>
      </w:pPr>
      <w:r>
        <w:lastRenderedPageBreak/>
        <w:t>Venkata Mohit Tamanampudi</w:t>
      </w:r>
    </w:p>
    <w:p w14:paraId="16FEE19E" w14:textId="77777777" w:rsidR="004C4717" w:rsidRDefault="004C4717">
      <w:pPr>
        <w:rPr>
          <w:rFonts w:ascii="Times New Roman" w:hAnsi="Times New Roman"/>
        </w:rPr>
      </w:pPr>
    </w:p>
    <w:p w14:paraId="4B223A0C" w14:textId="77777777" w:rsidR="00A041F4" w:rsidRDefault="00A041F4" w:rsidP="0058671F">
      <w:pPr>
        <w:spacing w:line="480" w:lineRule="auto"/>
        <w:jc w:val="center"/>
        <w:rPr>
          <w:rFonts w:ascii="Times New Roman" w:hAnsi="Times New Roman"/>
        </w:rPr>
      </w:pPr>
    </w:p>
    <w:p w14:paraId="7B19BB6B" w14:textId="77777777" w:rsidR="00A041F4" w:rsidRDefault="00A041F4" w:rsidP="0058671F">
      <w:pPr>
        <w:spacing w:line="480" w:lineRule="auto"/>
        <w:jc w:val="center"/>
        <w:rPr>
          <w:rFonts w:ascii="Times New Roman" w:hAnsi="Times New Roman"/>
        </w:rPr>
      </w:pPr>
    </w:p>
    <w:p w14:paraId="2537E8A4" w14:textId="77777777" w:rsidR="00A041F4" w:rsidRDefault="00A041F4" w:rsidP="0058671F">
      <w:pPr>
        <w:spacing w:line="480" w:lineRule="auto"/>
        <w:jc w:val="center"/>
        <w:rPr>
          <w:rFonts w:ascii="Times New Roman" w:hAnsi="Times New Roman"/>
        </w:rPr>
      </w:pPr>
      <w:bookmarkStart w:id="0" w:name="_GoBack"/>
      <w:bookmarkEnd w:id="0"/>
    </w:p>
    <w:p w14:paraId="6CE49D4A" w14:textId="77777777" w:rsidR="00A041F4" w:rsidRDefault="00A041F4" w:rsidP="0058671F">
      <w:pPr>
        <w:spacing w:line="480" w:lineRule="auto"/>
        <w:jc w:val="center"/>
        <w:rPr>
          <w:rFonts w:ascii="Times New Roman" w:hAnsi="Times New Roman"/>
        </w:rPr>
      </w:pPr>
    </w:p>
    <w:p w14:paraId="19730530" w14:textId="77777777" w:rsidR="00A041F4" w:rsidRDefault="00A041F4" w:rsidP="0058671F">
      <w:pPr>
        <w:spacing w:line="480" w:lineRule="auto"/>
        <w:jc w:val="center"/>
        <w:rPr>
          <w:rFonts w:ascii="Times New Roman" w:hAnsi="Times New Roman"/>
        </w:rPr>
      </w:pPr>
    </w:p>
    <w:p w14:paraId="6C9ACC17" w14:textId="77777777" w:rsidR="00A041F4" w:rsidRDefault="00A041F4" w:rsidP="0058671F">
      <w:pPr>
        <w:spacing w:line="480" w:lineRule="auto"/>
        <w:jc w:val="center"/>
        <w:rPr>
          <w:rFonts w:ascii="Times New Roman" w:hAnsi="Times New Roman"/>
        </w:rPr>
      </w:pPr>
    </w:p>
    <w:p w14:paraId="09947D67" w14:textId="77777777" w:rsidR="00A041F4" w:rsidRDefault="00A041F4" w:rsidP="0058671F">
      <w:pPr>
        <w:spacing w:line="480" w:lineRule="auto"/>
        <w:jc w:val="center"/>
        <w:rPr>
          <w:rFonts w:ascii="Times New Roman" w:hAnsi="Times New Roman"/>
        </w:rPr>
      </w:pPr>
    </w:p>
    <w:p w14:paraId="209B9364" w14:textId="77777777" w:rsidR="00A041F4" w:rsidRDefault="00A041F4" w:rsidP="0058671F">
      <w:pPr>
        <w:spacing w:line="480" w:lineRule="auto"/>
        <w:jc w:val="center"/>
        <w:rPr>
          <w:rFonts w:ascii="Times New Roman" w:hAnsi="Times New Roman"/>
        </w:rPr>
      </w:pPr>
    </w:p>
    <w:p w14:paraId="0B7214EF" w14:textId="77777777" w:rsidR="00A041F4" w:rsidRDefault="00A041F4" w:rsidP="0058671F">
      <w:pPr>
        <w:spacing w:line="480" w:lineRule="auto"/>
        <w:jc w:val="center"/>
        <w:rPr>
          <w:rFonts w:ascii="Times New Roman" w:hAnsi="Times New Roman"/>
        </w:rPr>
      </w:pPr>
    </w:p>
    <w:p w14:paraId="3299D1BE" w14:textId="77777777" w:rsidR="00A041F4" w:rsidRDefault="00A041F4" w:rsidP="0058671F">
      <w:pPr>
        <w:spacing w:line="480" w:lineRule="auto"/>
        <w:jc w:val="center"/>
        <w:rPr>
          <w:rFonts w:ascii="Times New Roman" w:hAnsi="Times New Roman"/>
        </w:rPr>
      </w:pPr>
    </w:p>
    <w:p w14:paraId="52103359" w14:textId="77777777" w:rsidR="00A041F4" w:rsidRDefault="00A041F4" w:rsidP="0058671F">
      <w:pPr>
        <w:spacing w:line="480" w:lineRule="auto"/>
        <w:jc w:val="center"/>
        <w:rPr>
          <w:rFonts w:ascii="Times New Roman" w:hAnsi="Times New Roman"/>
        </w:rPr>
      </w:pPr>
    </w:p>
    <w:p w14:paraId="528EC88E" w14:textId="77777777" w:rsidR="00A041F4" w:rsidRDefault="00A041F4" w:rsidP="0058671F">
      <w:pPr>
        <w:spacing w:line="480" w:lineRule="auto"/>
        <w:jc w:val="center"/>
        <w:rPr>
          <w:rFonts w:ascii="Times New Roman" w:hAnsi="Times New Roman"/>
        </w:rPr>
      </w:pPr>
    </w:p>
    <w:p w14:paraId="4AB0C6A7" w14:textId="77777777" w:rsidR="00A041F4" w:rsidRDefault="00A041F4" w:rsidP="0058671F">
      <w:pPr>
        <w:spacing w:line="480" w:lineRule="auto"/>
        <w:jc w:val="center"/>
        <w:rPr>
          <w:rFonts w:ascii="Times New Roman" w:hAnsi="Times New Roman"/>
        </w:rPr>
      </w:pPr>
    </w:p>
    <w:p w14:paraId="7AC1D10D" w14:textId="77777777" w:rsidR="00A041F4" w:rsidRDefault="00A041F4" w:rsidP="0058671F">
      <w:pPr>
        <w:spacing w:line="480" w:lineRule="auto"/>
        <w:jc w:val="center"/>
        <w:rPr>
          <w:rFonts w:ascii="Times New Roman" w:hAnsi="Times New Roman"/>
        </w:rPr>
      </w:pPr>
    </w:p>
    <w:p w14:paraId="787DDE80" w14:textId="77777777" w:rsidR="00A041F4" w:rsidRDefault="00A041F4" w:rsidP="0058671F">
      <w:pPr>
        <w:spacing w:line="480" w:lineRule="auto"/>
        <w:jc w:val="center"/>
        <w:rPr>
          <w:rFonts w:ascii="Times New Roman" w:hAnsi="Times New Roman"/>
        </w:rPr>
      </w:pPr>
    </w:p>
    <w:p w14:paraId="0FCDBB3B" w14:textId="77777777" w:rsidR="00A041F4" w:rsidRDefault="00A041F4" w:rsidP="0058671F">
      <w:pPr>
        <w:spacing w:line="480" w:lineRule="auto"/>
        <w:jc w:val="center"/>
        <w:rPr>
          <w:rFonts w:ascii="Times New Roman" w:hAnsi="Times New Roman"/>
        </w:rPr>
      </w:pPr>
    </w:p>
    <w:p w14:paraId="62947B1B" w14:textId="77777777" w:rsidR="004C4717" w:rsidRPr="00DF322E" w:rsidRDefault="00EE34D8" w:rsidP="0058671F">
      <w:pPr>
        <w:spacing w:line="480" w:lineRule="auto"/>
        <w:jc w:val="center"/>
        <w:rPr>
          <w:rFonts w:ascii="Times New Roman" w:hAnsi="Times New Roman"/>
        </w:rPr>
      </w:pPr>
      <w:r w:rsidRPr="00DF322E">
        <w:rPr>
          <w:rFonts w:ascii="Times New Roman" w:hAnsi="Times New Roman"/>
        </w:rPr>
        <w:t>Hefty Hardware Case Study</w:t>
      </w:r>
    </w:p>
    <w:p w14:paraId="7543AF3F" w14:textId="77777777" w:rsidR="00B15DE3" w:rsidRPr="00DF322E" w:rsidRDefault="00E97AC3" w:rsidP="00E97AC3">
      <w:pPr>
        <w:spacing w:line="480" w:lineRule="auto"/>
        <w:jc w:val="center"/>
        <w:rPr>
          <w:rFonts w:ascii="Times New Roman" w:hAnsi="Times New Roman"/>
        </w:rPr>
      </w:pPr>
      <w:r w:rsidRPr="00DF322E">
        <w:rPr>
          <w:rFonts w:ascii="Times New Roman" w:hAnsi="Times New Roman"/>
        </w:rPr>
        <w:lastRenderedPageBreak/>
        <w:t>Issues in Case Study</w:t>
      </w:r>
    </w:p>
    <w:p w14:paraId="40A6E811" w14:textId="77777777" w:rsidR="00E97AC3" w:rsidRDefault="00E97AC3" w:rsidP="00A041F4">
      <w:pPr>
        <w:pStyle w:val="ListParagraph"/>
        <w:numPr>
          <w:ilvl w:val="0"/>
          <w:numId w:val="2"/>
        </w:numPr>
        <w:spacing w:line="480" w:lineRule="auto"/>
        <w:jc w:val="both"/>
        <w:rPr>
          <w:rFonts w:ascii="Times New Roman" w:hAnsi="Times New Roman"/>
        </w:rPr>
      </w:pPr>
      <w:r w:rsidRPr="00DF322E">
        <w:rPr>
          <w:rFonts w:ascii="Times New Roman" w:hAnsi="Times New Roman"/>
        </w:rPr>
        <w:t>Vision not properly communicated: As per the retail marketing VP Cheryl O’Shea the focus of the savvy store program is about improving the customer experience</w:t>
      </w:r>
      <w:r w:rsidR="00DF322E" w:rsidRPr="00DF322E">
        <w:rPr>
          <w:rFonts w:ascii="Times New Roman" w:hAnsi="Times New Roman"/>
        </w:rPr>
        <w:t>,</w:t>
      </w:r>
      <w:r w:rsidRPr="00DF322E">
        <w:rPr>
          <w:rFonts w:ascii="Times New Roman" w:hAnsi="Times New Roman"/>
        </w:rPr>
        <w:t xml:space="preserve"> but she feels that the IT people are not focused and are more concerned about the internal issues</w:t>
      </w:r>
      <w:r w:rsidR="00540A90" w:rsidRPr="00DF322E">
        <w:rPr>
          <w:rFonts w:ascii="Times New Roman" w:hAnsi="Times New Roman"/>
        </w:rPr>
        <w:t xml:space="preserve"> like the infrastructure and bandwidth</w:t>
      </w:r>
      <w:r w:rsidRPr="00DF322E">
        <w:rPr>
          <w:rFonts w:ascii="Times New Roman" w:hAnsi="Times New Roman"/>
        </w:rPr>
        <w:t>.</w:t>
      </w:r>
      <w:r w:rsidR="00540A90" w:rsidRPr="00DF322E">
        <w:rPr>
          <w:rFonts w:ascii="Times New Roman" w:hAnsi="Times New Roman"/>
        </w:rPr>
        <w:t xml:space="preserve"> The Focus of both the marketing team and IT team is different, therefore the vision is not clear. Vision should be properly communicated and understood by every person working in the organization.</w:t>
      </w:r>
    </w:p>
    <w:p w14:paraId="5E21A878" w14:textId="77777777" w:rsidR="00E97AC3" w:rsidRDefault="00540A90" w:rsidP="00A041F4">
      <w:pPr>
        <w:pStyle w:val="ListParagraph"/>
        <w:numPr>
          <w:ilvl w:val="0"/>
          <w:numId w:val="2"/>
        </w:numPr>
        <w:spacing w:line="480" w:lineRule="auto"/>
        <w:jc w:val="both"/>
        <w:rPr>
          <w:rFonts w:ascii="Times New Roman" w:hAnsi="Times New Roman"/>
        </w:rPr>
      </w:pPr>
      <w:r w:rsidRPr="00DF322E">
        <w:rPr>
          <w:rFonts w:ascii="Times New Roman" w:hAnsi="Times New Roman"/>
        </w:rPr>
        <w:t xml:space="preserve">IT people lacking knowledge of Business Functions: Even though the IT account manager </w:t>
      </w:r>
      <w:r w:rsidR="002C53AE" w:rsidRPr="00DF322E">
        <w:rPr>
          <w:rFonts w:ascii="Times New Roman" w:hAnsi="Times New Roman"/>
        </w:rPr>
        <w:t>J</w:t>
      </w:r>
      <w:r w:rsidRPr="00DF322E">
        <w:rPr>
          <w:rFonts w:ascii="Times New Roman" w:hAnsi="Times New Roman"/>
        </w:rPr>
        <w:t>e</w:t>
      </w:r>
      <w:r w:rsidR="00DF322E" w:rsidRPr="00DF322E">
        <w:rPr>
          <w:rFonts w:ascii="Times New Roman" w:hAnsi="Times New Roman"/>
        </w:rPr>
        <w:t>n</w:t>
      </w:r>
      <w:r w:rsidRPr="00DF322E">
        <w:rPr>
          <w:rFonts w:ascii="Times New Roman" w:hAnsi="Times New Roman"/>
        </w:rPr>
        <w:t>ny</w:t>
      </w:r>
      <w:r w:rsidR="002C53AE" w:rsidRPr="00DF322E">
        <w:rPr>
          <w:rFonts w:ascii="Times New Roman" w:hAnsi="Times New Roman"/>
        </w:rPr>
        <w:t xml:space="preserve"> Henderson sits is every strategy meeting, by the time project is started Glen Vogel the COO staff are all complaining that the IT team lack even the minimum knowledge of</w:t>
      </w:r>
      <w:r w:rsidR="00516019" w:rsidRPr="00DF322E">
        <w:rPr>
          <w:rFonts w:ascii="Times New Roman" w:hAnsi="Times New Roman"/>
        </w:rPr>
        <w:t xml:space="preserve"> the business functions. The amount of efforts to deliver the technology to the field is huge and this is not noticed by the IT s</w:t>
      </w:r>
      <w:r w:rsidR="00DF322E" w:rsidRPr="00DF322E">
        <w:rPr>
          <w:rFonts w:ascii="Times New Roman" w:hAnsi="Times New Roman"/>
        </w:rPr>
        <w:t>taff and when some issues occur</w:t>
      </w:r>
      <w:r w:rsidR="00516019" w:rsidRPr="00DF322E">
        <w:rPr>
          <w:rFonts w:ascii="Times New Roman" w:hAnsi="Times New Roman"/>
        </w:rPr>
        <w:t xml:space="preserve"> they just put it for fix in the next release.</w:t>
      </w:r>
    </w:p>
    <w:p w14:paraId="4C48EAB2" w14:textId="77777777" w:rsidR="00516019" w:rsidRDefault="001A015A" w:rsidP="00A041F4">
      <w:pPr>
        <w:pStyle w:val="ListParagraph"/>
        <w:numPr>
          <w:ilvl w:val="0"/>
          <w:numId w:val="2"/>
        </w:numPr>
        <w:spacing w:line="480" w:lineRule="auto"/>
        <w:jc w:val="both"/>
        <w:rPr>
          <w:rFonts w:ascii="Times New Roman" w:hAnsi="Times New Roman"/>
        </w:rPr>
      </w:pPr>
      <w:r w:rsidRPr="00DF322E">
        <w:rPr>
          <w:rFonts w:ascii="Times New Roman" w:hAnsi="Times New Roman"/>
        </w:rPr>
        <w:t>IT and Business not working together: In the Hefty Hardware the IT has been working independently till now</w:t>
      </w:r>
      <w:r w:rsidR="00DF322E" w:rsidRPr="00DF322E">
        <w:rPr>
          <w:rFonts w:ascii="Times New Roman" w:hAnsi="Times New Roman"/>
        </w:rPr>
        <w:t>,</w:t>
      </w:r>
      <w:r w:rsidRPr="00DF322E">
        <w:rPr>
          <w:rFonts w:ascii="Times New Roman" w:hAnsi="Times New Roman"/>
        </w:rPr>
        <w:t xml:space="preserve"> which is the reason for them not to understand the business very well and not focusing on the vision. The importanc</w:t>
      </w:r>
      <w:r w:rsidR="00DF322E" w:rsidRPr="00DF322E">
        <w:rPr>
          <w:rFonts w:ascii="Times New Roman" w:hAnsi="Times New Roman"/>
        </w:rPr>
        <w:t xml:space="preserve">e of IT has increased immensely in </w:t>
      </w:r>
      <w:r w:rsidRPr="00DF322E">
        <w:rPr>
          <w:rFonts w:ascii="Times New Roman" w:hAnsi="Times New Roman"/>
        </w:rPr>
        <w:t>the business to sustain the competition. Therefore</w:t>
      </w:r>
      <w:r w:rsidR="00DF322E" w:rsidRPr="00DF322E">
        <w:rPr>
          <w:rFonts w:ascii="Times New Roman" w:hAnsi="Times New Roman"/>
        </w:rPr>
        <w:t>,</w:t>
      </w:r>
      <w:r w:rsidRPr="00DF322E">
        <w:rPr>
          <w:rFonts w:ascii="Times New Roman" w:hAnsi="Times New Roman"/>
        </w:rPr>
        <w:t xml:space="preserve"> they have to find a way to work together.</w:t>
      </w:r>
    </w:p>
    <w:p w14:paraId="2460861B" w14:textId="77777777" w:rsidR="001A015A" w:rsidRDefault="005578BA" w:rsidP="00A041F4">
      <w:pPr>
        <w:pStyle w:val="ListParagraph"/>
        <w:numPr>
          <w:ilvl w:val="0"/>
          <w:numId w:val="2"/>
        </w:numPr>
        <w:spacing w:line="480" w:lineRule="auto"/>
        <w:jc w:val="both"/>
        <w:rPr>
          <w:rFonts w:ascii="Times New Roman" w:hAnsi="Times New Roman"/>
        </w:rPr>
      </w:pPr>
      <w:r w:rsidRPr="00DF322E">
        <w:rPr>
          <w:rFonts w:ascii="Times New Roman" w:hAnsi="Times New Roman"/>
        </w:rPr>
        <w:t>IT staff not keeping up with the requirement: The role of IT has become more important and IT team has only managed to do the minimum work like keeping the system functioning and protecting from viruses but are not contributing towards the business strategies. Technology is growing fast and changes are to be implemented quickly in order to gain advantage over the competitors.</w:t>
      </w:r>
    </w:p>
    <w:p w14:paraId="260592AD" w14:textId="77777777" w:rsidR="00BC787C" w:rsidRPr="00DF322E" w:rsidRDefault="00BC787C" w:rsidP="00A041F4">
      <w:pPr>
        <w:pStyle w:val="ListParagraph"/>
        <w:numPr>
          <w:ilvl w:val="0"/>
          <w:numId w:val="2"/>
        </w:numPr>
        <w:spacing w:line="480" w:lineRule="auto"/>
        <w:jc w:val="both"/>
        <w:rPr>
          <w:rFonts w:ascii="Times New Roman" w:hAnsi="Times New Roman"/>
        </w:rPr>
      </w:pPr>
      <w:r w:rsidRPr="00DF322E">
        <w:rPr>
          <w:rFonts w:ascii="Times New Roman" w:hAnsi="Times New Roman"/>
        </w:rPr>
        <w:lastRenderedPageBreak/>
        <w:t xml:space="preserve">IT team not available for location visit: Glen had an idea of taking few core IT staff to the hefty store to give them a hands on experience on how things work on the field, but the IT staff is very business with the current work load and they cannot take time for the location visit. </w:t>
      </w:r>
    </w:p>
    <w:p w14:paraId="3ED8BAA8" w14:textId="77777777" w:rsidR="005578BA" w:rsidRDefault="005578BA" w:rsidP="00A041F4">
      <w:pPr>
        <w:pStyle w:val="ListParagraph"/>
        <w:numPr>
          <w:ilvl w:val="0"/>
          <w:numId w:val="2"/>
        </w:numPr>
        <w:spacing w:line="480" w:lineRule="auto"/>
        <w:jc w:val="both"/>
        <w:rPr>
          <w:rFonts w:ascii="Times New Roman" w:hAnsi="Times New Roman"/>
        </w:rPr>
      </w:pPr>
      <w:r w:rsidRPr="00DF322E">
        <w:rPr>
          <w:rFonts w:ascii="Times New Roman" w:hAnsi="Times New Roman"/>
        </w:rPr>
        <w:t>Lack of understanding between the R&amp;D and Marketing team: The R&amp;D team has proposed a mobile approach</w:t>
      </w:r>
      <w:r w:rsidR="00DF322E" w:rsidRPr="00DF322E">
        <w:rPr>
          <w:rFonts w:ascii="Times New Roman" w:hAnsi="Times New Roman"/>
        </w:rPr>
        <w:t>,</w:t>
      </w:r>
      <w:r w:rsidRPr="00DF322E">
        <w:rPr>
          <w:rFonts w:ascii="Times New Roman" w:hAnsi="Times New Roman"/>
        </w:rPr>
        <w:t xml:space="preserve"> but due to the lack of understanding the marketing team didn’t understand the </w:t>
      </w:r>
      <w:r w:rsidR="002A36B8" w:rsidRPr="00DF322E">
        <w:rPr>
          <w:rFonts w:ascii="Times New Roman" w:hAnsi="Times New Roman"/>
        </w:rPr>
        <w:t>importance of it and decided to not fund for the infrastructure. This may affect the business when all other competitors are into mobile applications. After few years the marketing team keeps complaining that IT team is not providing them with the necessary technology.</w:t>
      </w:r>
    </w:p>
    <w:p w14:paraId="1B7DA7A2" w14:textId="77777777" w:rsidR="002A36B8" w:rsidRDefault="002A36B8" w:rsidP="00A041F4">
      <w:pPr>
        <w:pStyle w:val="ListParagraph"/>
        <w:numPr>
          <w:ilvl w:val="0"/>
          <w:numId w:val="2"/>
        </w:numPr>
        <w:spacing w:line="480" w:lineRule="auto"/>
        <w:jc w:val="both"/>
        <w:rPr>
          <w:rFonts w:ascii="Times New Roman" w:hAnsi="Times New Roman"/>
        </w:rPr>
      </w:pPr>
      <w:r w:rsidRPr="00DF322E">
        <w:rPr>
          <w:rFonts w:ascii="Times New Roman" w:hAnsi="Times New Roman"/>
        </w:rPr>
        <w:t>The failure of CIM project: The CIM project was supposed to produce a single customer database for all the hefty division like the hardware, clothing, sporting goods and credit. A lot of ROI was expected from this project</w:t>
      </w:r>
      <w:r w:rsidR="00DF322E" w:rsidRPr="00DF322E">
        <w:rPr>
          <w:rFonts w:ascii="Times New Roman" w:hAnsi="Times New Roman"/>
        </w:rPr>
        <w:t>,</w:t>
      </w:r>
      <w:r w:rsidRPr="00DF322E">
        <w:rPr>
          <w:rFonts w:ascii="Times New Roman" w:hAnsi="Times New Roman"/>
        </w:rPr>
        <w:t xml:space="preserve"> but due to misunderstanding between the client divisions has ruined the project.</w:t>
      </w:r>
    </w:p>
    <w:p w14:paraId="3E94BB35" w14:textId="77777777" w:rsidR="002A36B8" w:rsidRDefault="003D186E" w:rsidP="00A041F4">
      <w:pPr>
        <w:pStyle w:val="ListParagraph"/>
        <w:numPr>
          <w:ilvl w:val="0"/>
          <w:numId w:val="2"/>
        </w:numPr>
        <w:spacing w:line="480" w:lineRule="auto"/>
        <w:jc w:val="both"/>
        <w:rPr>
          <w:rFonts w:ascii="Times New Roman" w:hAnsi="Times New Roman"/>
        </w:rPr>
      </w:pPr>
      <w:r w:rsidRPr="00DF322E">
        <w:rPr>
          <w:rFonts w:ascii="Times New Roman" w:hAnsi="Times New Roman"/>
        </w:rPr>
        <w:t xml:space="preserve">IT not sure of what business needs are: During the CIM the business has gone through a major reform and </w:t>
      </w:r>
      <w:r w:rsidR="00BC787C" w:rsidRPr="00DF322E">
        <w:rPr>
          <w:rFonts w:ascii="Times New Roman" w:hAnsi="Times New Roman"/>
        </w:rPr>
        <w:t>change. The IT team was never given instruction of what is needed for the business. So it is important to inform the IT about the expectation of the business and the marketing team.</w:t>
      </w:r>
    </w:p>
    <w:p w14:paraId="6ADEB36C" w14:textId="77777777" w:rsidR="00BC787C" w:rsidRPr="00DF322E" w:rsidRDefault="00BC787C" w:rsidP="00BC787C">
      <w:pPr>
        <w:pStyle w:val="NormalWeb"/>
        <w:shd w:val="clear" w:color="auto" w:fill="FFFFFF"/>
        <w:spacing w:before="240" w:beforeAutospacing="0" w:after="0" w:afterAutospacing="0" w:line="480" w:lineRule="auto"/>
        <w:ind w:left="720"/>
        <w:jc w:val="center"/>
        <w:rPr>
          <w:b/>
          <w:color w:val="222222"/>
        </w:rPr>
      </w:pPr>
      <w:r w:rsidRPr="00DF322E">
        <w:rPr>
          <w:b/>
          <w:color w:val="222222"/>
        </w:rPr>
        <w:t>Discussion questions</w:t>
      </w:r>
    </w:p>
    <w:p w14:paraId="7C9627E6" w14:textId="77777777" w:rsidR="00BC787C" w:rsidRPr="00EB50C0" w:rsidRDefault="00BC787C" w:rsidP="00BC787C">
      <w:pPr>
        <w:spacing w:line="480" w:lineRule="auto"/>
        <w:rPr>
          <w:b/>
        </w:rPr>
      </w:pPr>
      <w:r w:rsidRPr="00DF322E">
        <w:rPr>
          <w:b/>
        </w:rPr>
        <w:t>How effective is the partnership between IT and the business at Hefty Hardware? Identify the shortcomings of both IT and the business</w:t>
      </w:r>
    </w:p>
    <w:p w14:paraId="27859186" w14:textId="77777777" w:rsidR="00BC787C" w:rsidRDefault="00BC787C" w:rsidP="00A041F4">
      <w:pPr>
        <w:pStyle w:val="NormalWeb"/>
        <w:shd w:val="clear" w:color="auto" w:fill="FFFFFF"/>
        <w:spacing w:before="240" w:beforeAutospacing="0" w:after="0" w:afterAutospacing="0" w:line="480" w:lineRule="auto"/>
        <w:jc w:val="both"/>
        <w:rPr>
          <w:color w:val="222222"/>
        </w:rPr>
      </w:pPr>
      <w:r w:rsidRPr="00DF322E">
        <w:rPr>
          <w:b/>
          <w:color w:val="222222"/>
        </w:rPr>
        <w:lastRenderedPageBreak/>
        <w:tab/>
      </w:r>
      <w:r w:rsidRPr="00DF322E">
        <w:rPr>
          <w:color w:val="222222"/>
        </w:rPr>
        <w:t xml:space="preserve">The communication between the IT and the business needs a lot of improvement, </w:t>
      </w:r>
      <w:r w:rsidR="00A312C0" w:rsidRPr="00DF322E">
        <w:rPr>
          <w:color w:val="222222"/>
        </w:rPr>
        <w:t>the</w:t>
      </w:r>
      <w:r w:rsidRPr="00DF322E">
        <w:rPr>
          <w:color w:val="222222"/>
        </w:rPr>
        <w:t xml:space="preserve"> business claims that the fault is on the IT side but when </w:t>
      </w:r>
      <w:r w:rsidR="00A312C0" w:rsidRPr="00DF322E">
        <w:rPr>
          <w:color w:val="222222"/>
        </w:rPr>
        <w:t>analyzed</w:t>
      </w:r>
      <w:r w:rsidRPr="00DF322E">
        <w:rPr>
          <w:color w:val="222222"/>
        </w:rPr>
        <w:t xml:space="preserve"> deeply the fault is on the business. This gap between the IT and the business is to be </w:t>
      </w:r>
      <w:r w:rsidR="00A312C0" w:rsidRPr="00DF322E">
        <w:rPr>
          <w:color w:val="222222"/>
        </w:rPr>
        <w:t>cleared and they should start working together in order to achieve their goals. A well-structured communication strategy is to be implemented in order to increase the understanding between the IT and Business.</w:t>
      </w:r>
    </w:p>
    <w:p w14:paraId="4A2C9BF8" w14:textId="77777777" w:rsidR="00A312C0" w:rsidRDefault="00A312C0" w:rsidP="00A041F4">
      <w:pPr>
        <w:pStyle w:val="NormalWeb"/>
        <w:shd w:val="clear" w:color="auto" w:fill="FFFFFF"/>
        <w:spacing w:before="240" w:beforeAutospacing="0" w:after="0" w:afterAutospacing="0" w:line="480" w:lineRule="auto"/>
        <w:jc w:val="both"/>
        <w:rPr>
          <w:color w:val="222222"/>
        </w:rPr>
      </w:pPr>
      <w:r w:rsidRPr="00DF322E">
        <w:rPr>
          <w:color w:val="222222"/>
        </w:rPr>
        <w:tab/>
        <w:t xml:space="preserve">Due to the communication problem </w:t>
      </w:r>
      <w:r w:rsidR="00DF322E" w:rsidRPr="00DF322E">
        <w:rPr>
          <w:color w:val="222222"/>
        </w:rPr>
        <w:t>the business is bei</w:t>
      </w:r>
      <w:r w:rsidRPr="00DF322E">
        <w:rPr>
          <w:color w:val="222222"/>
        </w:rPr>
        <w:t>n</w:t>
      </w:r>
      <w:r w:rsidR="00DF322E" w:rsidRPr="00DF322E">
        <w:rPr>
          <w:color w:val="222222"/>
        </w:rPr>
        <w:t>g</w:t>
      </w:r>
      <w:r w:rsidRPr="00DF322E">
        <w:rPr>
          <w:color w:val="222222"/>
        </w:rPr>
        <w:t xml:space="preserve"> effected as they are not provided with proper technology at proper time in order to boost the business. Due to this organizational vision is compromised. In IT due to the lack of understand</w:t>
      </w:r>
      <w:r w:rsidR="00DF322E" w:rsidRPr="00DF322E">
        <w:rPr>
          <w:color w:val="222222"/>
        </w:rPr>
        <w:t>ing</w:t>
      </w:r>
      <w:r w:rsidRPr="00DF322E">
        <w:rPr>
          <w:color w:val="222222"/>
        </w:rPr>
        <w:t xml:space="preserve"> in the R&amp;D meeting the business </w:t>
      </w:r>
      <w:r w:rsidR="00DF322E" w:rsidRPr="00DF322E">
        <w:rPr>
          <w:color w:val="222222"/>
        </w:rPr>
        <w:t>does</w:t>
      </w:r>
      <w:r w:rsidRPr="00DF322E">
        <w:rPr>
          <w:color w:val="222222"/>
        </w:rPr>
        <w:t xml:space="preserve"> not </w:t>
      </w:r>
      <w:r w:rsidR="00DF322E" w:rsidRPr="00DF322E">
        <w:rPr>
          <w:color w:val="222222"/>
        </w:rPr>
        <w:t>understand</w:t>
      </w:r>
      <w:r w:rsidRPr="00DF322E">
        <w:rPr>
          <w:color w:val="222222"/>
        </w:rPr>
        <w:t xml:space="preserve"> the importance of the infrastructure to cope with the technologies and IT team cannot provide the business with the technology needed.</w:t>
      </w:r>
    </w:p>
    <w:p w14:paraId="2C684E37" w14:textId="77777777" w:rsidR="00A312C0" w:rsidRDefault="00A312C0" w:rsidP="00A041F4">
      <w:pPr>
        <w:pStyle w:val="NormalWeb"/>
        <w:shd w:val="clear" w:color="auto" w:fill="FFFFFF"/>
        <w:spacing w:before="240" w:beforeAutospacing="0" w:after="0" w:afterAutospacing="0" w:line="480" w:lineRule="auto"/>
        <w:jc w:val="both"/>
        <w:rPr>
          <w:color w:val="222222"/>
        </w:rPr>
      </w:pPr>
      <w:r w:rsidRPr="00DF322E">
        <w:rPr>
          <w:color w:val="222222"/>
        </w:rPr>
        <w:tab/>
        <w:t>This is a deadlock situation, the fault is in both the departments and a proper communication can only solve this issue. The IT account manager Jenny Henderson should play a vital role in keeping the business and team focus on the organization vision. He should work as a bridge between the two departments and help them work together and achieve the business goals.</w:t>
      </w:r>
    </w:p>
    <w:p w14:paraId="388D54A5" w14:textId="77777777" w:rsidR="00A312C0" w:rsidRPr="00DF322E" w:rsidRDefault="00A312C0" w:rsidP="00A312C0">
      <w:pPr>
        <w:spacing w:line="480" w:lineRule="auto"/>
        <w:rPr>
          <w:b/>
        </w:rPr>
      </w:pPr>
      <w:r w:rsidRPr="00DF322E">
        <w:rPr>
          <w:b/>
        </w:rPr>
        <w:t>Create a written plan for how IT and the business can work collaboratively to deliver the Savvy Store program successfully</w:t>
      </w:r>
    </w:p>
    <w:p w14:paraId="20F50E6B" w14:textId="77777777" w:rsidR="00A312C0" w:rsidRDefault="00500252" w:rsidP="00A041F4">
      <w:pPr>
        <w:pStyle w:val="NormalWeb"/>
        <w:shd w:val="clear" w:color="auto" w:fill="FFFFFF"/>
        <w:spacing w:before="240" w:beforeAutospacing="0" w:after="0" w:afterAutospacing="0" w:line="480" w:lineRule="auto"/>
        <w:jc w:val="both"/>
        <w:rPr>
          <w:color w:val="222222"/>
        </w:rPr>
      </w:pPr>
      <w:r w:rsidRPr="00DF322E">
        <w:rPr>
          <w:color w:val="222222"/>
        </w:rPr>
        <w:tab/>
        <w:t>In order to successfully implement a project the initial stages of the project management are very crucial. The members of the IT staff are also to be involved in the initial meeting and requirements analysis in order to get a better understanding of the business need. A project charter, scope, vision and mission statement</w:t>
      </w:r>
      <w:r w:rsidR="00DF322E" w:rsidRPr="00DF322E">
        <w:rPr>
          <w:color w:val="222222"/>
        </w:rPr>
        <w:t>,</w:t>
      </w:r>
      <w:r w:rsidRPr="00DF322E">
        <w:rPr>
          <w:color w:val="222222"/>
        </w:rPr>
        <w:t xml:space="preserve"> are to be created and communicated to the business and all members involved in the project and make sure they understand. </w:t>
      </w:r>
    </w:p>
    <w:p w14:paraId="7436D57E" w14:textId="77777777" w:rsidR="00500252" w:rsidRDefault="00500252" w:rsidP="00A041F4">
      <w:pPr>
        <w:pStyle w:val="NormalWeb"/>
        <w:shd w:val="clear" w:color="auto" w:fill="FFFFFF"/>
        <w:spacing w:before="240" w:beforeAutospacing="0" w:after="0" w:afterAutospacing="0" w:line="480" w:lineRule="auto"/>
        <w:jc w:val="both"/>
        <w:rPr>
          <w:color w:val="222222"/>
        </w:rPr>
      </w:pPr>
      <w:r w:rsidRPr="00DF322E">
        <w:rPr>
          <w:color w:val="222222"/>
        </w:rPr>
        <w:lastRenderedPageBreak/>
        <w:tab/>
        <w:t xml:space="preserve">By identifying the key members </w:t>
      </w:r>
      <w:r w:rsidR="00DF322E" w:rsidRPr="00DF322E">
        <w:rPr>
          <w:color w:val="222222"/>
        </w:rPr>
        <w:t>of</w:t>
      </w:r>
      <w:r w:rsidRPr="00DF322E">
        <w:rPr>
          <w:color w:val="222222"/>
        </w:rPr>
        <w:t xml:space="preserve"> the IT staff and the business staff</w:t>
      </w:r>
      <w:r w:rsidR="00DF322E" w:rsidRPr="00DF322E">
        <w:rPr>
          <w:color w:val="222222"/>
        </w:rPr>
        <w:t>,</w:t>
      </w:r>
      <w:r w:rsidRPr="00DF322E">
        <w:rPr>
          <w:color w:val="222222"/>
        </w:rPr>
        <w:t xml:space="preserve"> they can collaborate with each other and have meeting </w:t>
      </w:r>
      <w:r w:rsidR="00DF322E" w:rsidRPr="00DF322E">
        <w:rPr>
          <w:color w:val="222222"/>
        </w:rPr>
        <w:t>on a weekly basis and get input</w:t>
      </w:r>
      <w:r w:rsidRPr="00DF322E">
        <w:rPr>
          <w:color w:val="222222"/>
        </w:rPr>
        <w:t xml:space="preserve"> from each other’s and keep themselves updated with the business requirements and changes. IT team should provide a strong reason and supporting information in order to get the infrastructure and Business should analyze the request with the future perspective and provide IT with the latest infrastructure.</w:t>
      </w:r>
    </w:p>
    <w:p w14:paraId="76A92C92" w14:textId="77777777" w:rsidR="00500252" w:rsidRPr="00DF322E" w:rsidRDefault="00500252" w:rsidP="00A041F4">
      <w:pPr>
        <w:pStyle w:val="NormalWeb"/>
        <w:shd w:val="clear" w:color="auto" w:fill="FFFFFF"/>
        <w:spacing w:before="240" w:beforeAutospacing="0" w:after="0" w:afterAutospacing="0" w:line="480" w:lineRule="auto"/>
        <w:jc w:val="both"/>
        <w:rPr>
          <w:color w:val="222222"/>
        </w:rPr>
      </w:pPr>
      <w:r w:rsidRPr="00DF322E">
        <w:rPr>
          <w:color w:val="222222"/>
        </w:rPr>
        <w:tab/>
        <w:t xml:space="preserve">In order to understand the business </w:t>
      </w:r>
      <w:r w:rsidR="00DF322E" w:rsidRPr="00DF322E">
        <w:rPr>
          <w:color w:val="222222"/>
        </w:rPr>
        <w:t>need well it is important to know how the business functions as sending the core IT staff to the store is not possible, I would suggest sending Jenny and the new Intern to the store and prepare a proper documentation and present it to the rest of the team so that they can understand what is going on in the store and relate the logical structure with the business structure and develop a system that focuses on enhancing the customer experience.</w:t>
      </w:r>
    </w:p>
    <w:p w14:paraId="531FC929" w14:textId="77777777" w:rsidR="00BC787C" w:rsidRPr="00DF322E" w:rsidRDefault="00BC787C" w:rsidP="00BC787C">
      <w:pPr>
        <w:pStyle w:val="ListParagraph"/>
        <w:spacing w:line="480" w:lineRule="auto"/>
        <w:jc w:val="center"/>
        <w:rPr>
          <w:rFonts w:ascii="Times New Roman" w:hAnsi="Times New Roman"/>
        </w:rPr>
      </w:pPr>
    </w:p>
    <w:p w14:paraId="057507EF" w14:textId="77777777" w:rsidR="00BC787C" w:rsidRPr="00DF322E" w:rsidRDefault="00BC787C" w:rsidP="00BC787C">
      <w:pPr>
        <w:pStyle w:val="ListParagraph"/>
        <w:spacing w:line="480" w:lineRule="auto"/>
        <w:rPr>
          <w:rFonts w:ascii="Times New Roman" w:hAnsi="Times New Roman"/>
        </w:rPr>
      </w:pPr>
    </w:p>
    <w:p w14:paraId="75BE0DB9" w14:textId="77777777" w:rsidR="0058671F" w:rsidRPr="004C4717" w:rsidRDefault="0058671F" w:rsidP="00DF322E">
      <w:pPr>
        <w:rPr>
          <w:rFonts w:ascii="Times New Roman" w:hAnsi="Times New Roman"/>
        </w:rPr>
      </w:pPr>
    </w:p>
    <w:sectPr w:rsidR="0058671F" w:rsidRPr="004C4717" w:rsidSect="004C4717">
      <w:headerReference w:type="default" r:id="rId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06040C" w14:textId="77777777" w:rsidR="0066256D" w:rsidRDefault="0066256D" w:rsidP="004C4717">
      <w:pPr>
        <w:spacing w:line="240" w:lineRule="auto"/>
      </w:pPr>
      <w:r>
        <w:separator/>
      </w:r>
    </w:p>
  </w:endnote>
  <w:endnote w:type="continuationSeparator" w:id="0">
    <w:p w14:paraId="61F5760E" w14:textId="77777777" w:rsidR="0066256D" w:rsidRDefault="0066256D" w:rsidP="004C47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auto"/>
    <w:pitch w:val="variable"/>
    <w:sig w:usb0="A00002EF" w:usb1="4000A44B" w:usb2="00000000" w:usb3="00000000" w:csb0="0000019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653C13" w14:textId="77777777" w:rsidR="0066256D" w:rsidRDefault="0066256D" w:rsidP="004C4717">
      <w:pPr>
        <w:spacing w:line="240" w:lineRule="auto"/>
      </w:pPr>
      <w:r>
        <w:separator/>
      </w:r>
    </w:p>
  </w:footnote>
  <w:footnote w:type="continuationSeparator" w:id="0">
    <w:p w14:paraId="2EE1E259" w14:textId="77777777" w:rsidR="0066256D" w:rsidRDefault="0066256D" w:rsidP="004C4717">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21BFCF" w14:textId="77777777" w:rsidR="00B15DE3" w:rsidRPr="004C4717" w:rsidRDefault="00B15DE3" w:rsidP="004C4717">
    <w:pPr>
      <w:pStyle w:val="Header"/>
      <w:rPr>
        <w:rFonts w:ascii="Times New Roman" w:hAnsi="Times New Roman"/>
      </w:rPr>
    </w:pPr>
    <w:r>
      <w:rPr>
        <w:rFonts w:ascii="Times New Roman" w:hAnsi="Times New Roman"/>
      </w:rPr>
      <w:t>Running h</w:t>
    </w:r>
    <w:r w:rsidRPr="004C4717">
      <w:rPr>
        <w:rFonts w:ascii="Times New Roman" w:hAnsi="Times New Roman"/>
      </w:rPr>
      <w:t xml:space="preserve">ead:  </w:t>
    </w:r>
    <w:r w:rsidR="00EE34D8">
      <w:rPr>
        <w:rFonts w:ascii="Times New Roman" w:hAnsi="Times New Roman"/>
      </w:rPr>
      <w:t>HEFTY HARDWARE CASE STUDY</w:t>
    </w:r>
    <w:r>
      <w:rPr>
        <w:rFonts w:ascii="Times New Roman" w:hAnsi="Times New Roman"/>
      </w:rPr>
      <w:tab/>
    </w:r>
    <w:r w:rsidRPr="004C4717">
      <w:rPr>
        <w:rFonts w:ascii="Times New Roman" w:hAnsi="Times New Roman"/>
      </w:rPr>
      <w:fldChar w:fldCharType="begin"/>
    </w:r>
    <w:r w:rsidRPr="004C4717">
      <w:rPr>
        <w:rFonts w:ascii="Times New Roman" w:hAnsi="Times New Roman"/>
      </w:rPr>
      <w:instrText xml:space="preserve"> PAGE   \* MERGEFORMAT </w:instrText>
    </w:r>
    <w:r w:rsidRPr="004C4717">
      <w:rPr>
        <w:rFonts w:ascii="Times New Roman" w:hAnsi="Times New Roman"/>
      </w:rPr>
      <w:fldChar w:fldCharType="separate"/>
    </w:r>
    <w:r w:rsidR="000218DB">
      <w:rPr>
        <w:rFonts w:ascii="Times New Roman" w:hAnsi="Times New Roman"/>
        <w:noProof/>
      </w:rPr>
      <w:t>1</w:t>
    </w:r>
    <w:r w:rsidRPr="004C4717">
      <w:rPr>
        <w:rFonts w:ascii="Times New Roman" w:hAnsi="Times New Roman"/>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741382" w14:textId="77777777" w:rsidR="00B15DE3" w:rsidRPr="004C4717" w:rsidRDefault="00EE34D8" w:rsidP="004C4717">
    <w:pPr>
      <w:pStyle w:val="Header"/>
      <w:rPr>
        <w:rFonts w:ascii="Times New Roman" w:hAnsi="Times New Roman"/>
      </w:rPr>
    </w:pPr>
    <w:r>
      <w:rPr>
        <w:rFonts w:ascii="Times New Roman" w:hAnsi="Times New Roman"/>
      </w:rPr>
      <w:t>HEFTY HARDWARE CASE STUDY</w:t>
    </w:r>
    <w:r w:rsidR="00B15DE3">
      <w:rPr>
        <w:rFonts w:ascii="Times New Roman" w:hAnsi="Times New Roman"/>
      </w:rPr>
      <w:tab/>
    </w:r>
    <w:r w:rsidR="00B15DE3">
      <w:rPr>
        <w:rFonts w:ascii="Times New Roman" w:hAnsi="Times New Roman"/>
      </w:rPr>
      <w:tab/>
    </w:r>
    <w:r w:rsidR="00B15DE3" w:rsidRPr="004C4717">
      <w:rPr>
        <w:rFonts w:ascii="Times New Roman" w:hAnsi="Times New Roman"/>
      </w:rPr>
      <w:fldChar w:fldCharType="begin"/>
    </w:r>
    <w:r w:rsidR="00B15DE3" w:rsidRPr="004C4717">
      <w:rPr>
        <w:rFonts w:ascii="Times New Roman" w:hAnsi="Times New Roman"/>
      </w:rPr>
      <w:instrText xml:space="preserve"> PAGE   \* MERGEFORMAT </w:instrText>
    </w:r>
    <w:r w:rsidR="00B15DE3" w:rsidRPr="004C4717">
      <w:rPr>
        <w:rFonts w:ascii="Times New Roman" w:hAnsi="Times New Roman"/>
      </w:rPr>
      <w:fldChar w:fldCharType="separate"/>
    </w:r>
    <w:r w:rsidR="000218DB">
      <w:rPr>
        <w:rFonts w:ascii="Times New Roman" w:hAnsi="Times New Roman"/>
        <w:noProof/>
      </w:rPr>
      <w:t>2</w:t>
    </w:r>
    <w:r w:rsidR="00B15DE3" w:rsidRPr="004C4717">
      <w:rPr>
        <w:rFonts w:ascii="Times New Roman" w:hAnsi="Times New Roman"/>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360AD"/>
    <w:multiLevelType w:val="hybridMultilevel"/>
    <w:tmpl w:val="1B3292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6B531B85"/>
    <w:multiLevelType w:val="hybridMultilevel"/>
    <w:tmpl w:val="0CF8D6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6A3"/>
    <w:rsid w:val="000218DB"/>
    <w:rsid w:val="000D1DD2"/>
    <w:rsid w:val="00116F1B"/>
    <w:rsid w:val="0016128B"/>
    <w:rsid w:val="001A015A"/>
    <w:rsid w:val="00224DE2"/>
    <w:rsid w:val="002A36B8"/>
    <w:rsid w:val="002B70E4"/>
    <w:rsid w:val="002C53AE"/>
    <w:rsid w:val="003870C9"/>
    <w:rsid w:val="003D186E"/>
    <w:rsid w:val="00411E13"/>
    <w:rsid w:val="00437F2D"/>
    <w:rsid w:val="004A16A3"/>
    <w:rsid w:val="004C4717"/>
    <w:rsid w:val="00500252"/>
    <w:rsid w:val="00516019"/>
    <w:rsid w:val="00540A90"/>
    <w:rsid w:val="005578BA"/>
    <w:rsid w:val="0058671F"/>
    <w:rsid w:val="00632A34"/>
    <w:rsid w:val="0066256D"/>
    <w:rsid w:val="006C7649"/>
    <w:rsid w:val="006D4C71"/>
    <w:rsid w:val="007008DB"/>
    <w:rsid w:val="007A1C2E"/>
    <w:rsid w:val="008625B7"/>
    <w:rsid w:val="00A041F4"/>
    <w:rsid w:val="00A312C0"/>
    <w:rsid w:val="00A54C27"/>
    <w:rsid w:val="00B15DE3"/>
    <w:rsid w:val="00BC787C"/>
    <w:rsid w:val="00D42FA3"/>
    <w:rsid w:val="00D5342A"/>
    <w:rsid w:val="00D86619"/>
    <w:rsid w:val="00DF322E"/>
    <w:rsid w:val="00E97AC3"/>
    <w:rsid w:val="00EE34D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E2F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ndara" w:eastAsia="Calibri" w:hAnsi="Candara" w:cs="Times New Roman"/>
        <w:lang w:val="en-IN" w:eastAsia="en-I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6F1B"/>
    <w:pPr>
      <w:spacing w:line="276" w:lineRule="auto"/>
    </w:pPr>
    <w:rPr>
      <w:sz w:val="24"/>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4717"/>
    <w:pPr>
      <w:tabs>
        <w:tab w:val="center" w:pos="4680"/>
        <w:tab w:val="right" w:pos="9360"/>
      </w:tabs>
      <w:spacing w:line="240" w:lineRule="auto"/>
    </w:pPr>
  </w:style>
  <w:style w:type="character" w:customStyle="1" w:styleId="HeaderChar">
    <w:name w:val="Header Char"/>
    <w:basedOn w:val="DefaultParagraphFont"/>
    <w:link w:val="Header"/>
    <w:uiPriority w:val="99"/>
    <w:rsid w:val="004C4717"/>
  </w:style>
  <w:style w:type="paragraph" w:styleId="Footer">
    <w:name w:val="footer"/>
    <w:basedOn w:val="Normal"/>
    <w:link w:val="FooterChar"/>
    <w:uiPriority w:val="99"/>
    <w:unhideWhenUsed/>
    <w:rsid w:val="004C4717"/>
    <w:pPr>
      <w:tabs>
        <w:tab w:val="center" w:pos="4680"/>
        <w:tab w:val="right" w:pos="9360"/>
      </w:tabs>
      <w:spacing w:line="240" w:lineRule="auto"/>
    </w:pPr>
  </w:style>
  <w:style w:type="character" w:customStyle="1" w:styleId="FooterChar">
    <w:name w:val="Footer Char"/>
    <w:basedOn w:val="DefaultParagraphFont"/>
    <w:link w:val="Footer"/>
    <w:uiPriority w:val="99"/>
    <w:rsid w:val="004C4717"/>
  </w:style>
  <w:style w:type="paragraph" w:styleId="ListParagraph">
    <w:name w:val="List Paragraph"/>
    <w:basedOn w:val="Normal"/>
    <w:uiPriority w:val="34"/>
    <w:qFormat/>
    <w:rsid w:val="00E97AC3"/>
    <w:pPr>
      <w:ind w:left="720"/>
      <w:contextualSpacing/>
    </w:pPr>
  </w:style>
  <w:style w:type="paragraph" w:styleId="NormalWeb">
    <w:name w:val="Normal (Web)"/>
    <w:basedOn w:val="Normal"/>
    <w:uiPriority w:val="99"/>
    <w:rsid w:val="00BC787C"/>
    <w:pPr>
      <w:spacing w:before="100" w:beforeAutospacing="1" w:after="100" w:afterAutospacing="1" w:line="240" w:lineRule="auto"/>
    </w:pPr>
    <w:rPr>
      <w:rFonts w:ascii="Times New Roman" w:eastAsia="Times New Roman" w:hAnsi="Times New Roman"/>
      <w:szCs w:val="24"/>
    </w:rPr>
  </w:style>
  <w:style w:type="paragraph" w:styleId="BalloonText">
    <w:name w:val="Balloon Text"/>
    <w:basedOn w:val="Normal"/>
    <w:link w:val="BalloonTextChar"/>
    <w:uiPriority w:val="99"/>
    <w:semiHidden/>
    <w:unhideWhenUsed/>
    <w:rsid w:val="00632A3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2A34"/>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theme" Target="theme/theme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ntTable" Target="fontTable.xml"/>
</Relationships>

</file>

<file path=word/_rels/settings.xml.rels><?xml version="1.0" encoding="UTF-8"?>

<Relationships xmlns="http://schemas.openxmlformats.org/package/2006/relationships">
  <Relationship Id="rId1" Type="http://schemas.openxmlformats.org/officeDocument/2006/relationships/attachedTemplate" TargetMode="External" Target="file:///C:/Users/arpita/Downloads/APA_paper_template.dot"/>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5</Pages>
  <Words>906</Words>
  <Characters>5165</Characters>
  <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6059</CharactersWithSpaces>
  <SharedDoc>false</SharedDoc>
  <HyperlinksChanged>false</HyperlinksChanged>
  <AppVersion>15.0000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